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3DC7" w:rsidRDefault="009C64DA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26" type="#_x0000_t202" style="position:absolute;margin-left:235pt;margin-top:23.6pt;width:185.9pt;height:110.6pt;z-index:25165926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" stroked="f">
            <v:textbox style="mso-fit-shape-to-text:t">
              <w:txbxContent>
                <w:p w:rsidR="00203DC7" w:rsidRPr="00203DC7" w:rsidRDefault="00203DC7" w:rsidP="00203DC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203DC7">
                    <w:rPr>
                      <w:b/>
                      <w:sz w:val="32"/>
                      <w:szCs w:val="32"/>
                    </w:rPr>
                    <w:t>Beitrittsformular</w:t>
                  </w:r>
                </w:p>
              </w:txbxContent>
            </v:textbox>
            <w10:wrap type="square"/>
          </v:shape>
        </w:pict>
      </w:r>
      <w:r w:rsidR="00203DC7">
        <w:rPr>
          <w:noProof/>
          <w:lang w:eastAsia="de-DE"/>
        </w:rPr>
        <w:drawing>
          <wp:inline distT="0" distB="0" distL="0" distR="0">
            <wp:extent cx="1945758" cy="1248877"/>
            <wp:effectExtent l="0" t="0" r="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AGF_Farb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96" cy="12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DC7" w:rsidRDefault="00203DC7"/>
    <w:p w:rsidR="00203DC7" w:rsidRDefault="00203DC7" w:rsidP="00BC4423">
      <w:pPr>
        <w:jc w:val="both"/>
      </w:pPr>
      <w:r>
        <w:t xml:space="preserve">Ich erkläre hiermit meinen Beitritt zum Arbeitskreis </w:t>
      </w:r>
      <w:r w:rsidR="00BC4423">
        <w:t>Großbritannien-Forschung</w:t>
      </w:r>
      <w:r w:rsidR="00601A8A">
        <w:t xml:space="preserve"> (AGF)</w:t>
      </w:r>
      <w:r w:rsidR="00BC4423">
        <w:t xml:space="preserve">. </w:t>
      </w:r>
      <w:r>
        <w:t xml:space="preserve">Der Jahresbeitrag beträgt </w:t>
      </w:r>
      <w:r w:rsidR="00BC4423">
        <w:t>41,00</w:t>
      </w:r>
      <w:r>
        <w:t xml:space="preserve"> </w:t>
      </w:r>
      <w:r w:rsidR="009A2B27">
        <w:t>€</w:t>
      </w:r>
      <w:r>
        <w:t xml:space="preserve"> </w:t>
      </w:r>
      <w:r w:rsidR="00BC4423">
        <w:t>(für Angestellte</w:t>
      </w:r>
      <w:r w:rsidR="00885A9C">
        <w:t xml:space="preserve"> mit einem Stellenanteil über 50%</w:t>
      </w:r>
      <w:r w:rsidR="00BC4423">
        <w:t xml:space="preserve">) bzw. 10 </w:t>
      </w:r>
      <w:r w:rsidR="009A2B27">
        <w:t>€</w:t>
      </w:r>
      <w:bookmarkStart w:id="0" w:name="_GoBack"/>
      <w:bookmarkEnd w:id="0"/>
      <w:r w:rsidR="00BC4423">
        <w:t xml:space="preserve"> </w:t>
      </w:r>
      <w:r>
        <w:t>(</w:t>
      </w:r>
      <w:r w:rsidR="00BC4423">
        <w:t xml:space="preserve">für </w:t>
      </w:r>
      <w:r w:rsidR="00885A9C">
        <w:t xml:space="preserve">Erwerbslose, </w:t>
      </w:r>
      <w:r w:rsidR="00BC4423">
        <w:t>Angestellte</w:t>
      </w:r>
      <w:r w:rsidR="00885A9C">
        <w:t xml:space="preserve"> mit einem Stellenanteil bis 50%</w:t>
      </w:r>
      <w:r w:rsidR="00BC4423">
        <w:t xml:space="preserve">, Stipendiat*innen und </w:t>
      </w:r>
      <w:r>
        <w:t>Studierende</w:t>
      </w:r>
      <w:r w:rsidR="00BC4423">
        <w:t>)</w:t>
      </w:r>
    </w:p>
    <w:p w:rsidR="00203DC7" w:rsidRDefault="00203DC7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2"/>
        <w:gridCol w:w="2211"/>
        <w:gridCol w:w="5529"/>
      </w:tblGrid>
      <w:tr w:rsidR="00650259" w:rsidRPr="005051D3" w:rsidTr="00023A22">
        <w:tc>
          <w:tcPr>
            <w:tcW w:w="2009" w:type="pct"/>
            <w:gridSpan w:val="2"/>
            <w:vAlign w:val="bottom"/>
          </w:tcPr>
          <w:p w:rsidR="00650259" w:rsidRPr="005051D3" w:rsidRDefault="00BC4423" w:rsidP="00346DE2">
            <w:r>
              <w:t>Name</w:t>
            </w:r>
            <w:r w:rsidR="00885A9C">
              <w:t>, Vorname</w:t>
            </w:r>
          </w:p>
        </w:tc>
        <w:tc>
          <w:tcPr>
            <w:tcW w:w="2991" w:type="pct"/>
            <w:tcBorders>
              <w:bottom w:val="single" w:sz="4" w:space="0" w:color="auto"/>
            </w:tcBorders>
            <w:vAlign w:val="bottom"/>
          </w:tcPr>
          <w:p w:rsidR="00650259" w:rsidRPr="005051D3" w:rsidRDefault="00650259" w:rsidP="00346DE2">
            <w:pPr>
              <w:spacing w:before="240"/>
            </w:pPr>
          </w:p>
        </w:tc>
      </w:tr>
      <w:tr w:rsidR="00BC4423" w:rsidRPr="005051D3" w:rsidTr="00023A22">
        <w:sdt>
          <w:sdtPr>
            <w:id w:val="-1494016485"/>
            <w:placeholder>
              <w:docPart w:val="CC984CE3A409420789CB8F67A1FEC65E"/>
            </w:placeholder>
            <w:temporary/>
            <w:showingPlcHdr/>
          </w:sdtPr>
          <w:sdtEndPr/>
          <w:sdtContent>
            <w:tc>
              <w:tcPr>
                <w:tcW w:w="2009" w:type="pct"/>
                <w:gridSpan w:val="2"/>
                <w:vAlign w:val="bottom"/>
              </w:tcPr>
              <w:p w:rsidR="00BC4423" w:rsidRPr="005051D3" w:rsidRDefault="00BC4423" w:rsidP="00D83DAE">
                <w:r w:rsidRPr="005051D3">
                  <w:rPr>
                    <w:lang w:bidi="de-DE"/>
                  </w:rPr>
                  <w:t>E-Mail</w:t>
                </w:r>
              </w:p>
            </w:tc>
          </w:sdtContent>
        </w:sdt>
        <w:tc>
          <w:tcPr>
            <w:tcW w:w="2991" w:type="pct"/>
            <w:tcBorders>
              <w:bottom w:val="single" w:sz="4" w:space="0" w:color="auto"/>
            </w:tcBorders>
            <w:vAlign w:val="bottom"/>
          </w:tcPr>
          <w:p w:rsidR="00BC4423" w:rsidRPr="005051D3" w:rsidRDefault="00BC4423" w:rsidP="00D83DAE">
            <w:pPr>
              <w:spacing w:before="240"/>
            </w:pPr>
          </w:p>
        </w:tc>
      </w:tr>
      <w:tr w:rsidR="00BC4423" w:rsidRPr="005051D3" w:rsidTr="00023A22">
        <w:tc>
          <w:tcPr>
            <w:tcW w:w="2009" w:type="pct"/>
            <w:gridSpan w:val="2"/>
            <w:vAlign w:val="bottom"/>
          </w:tcPr>
          <w:p w:rsidR="00BC4423" w:rsidRPr="005051D3" w:rsidRDefault="00BC4423" w:rsidP="00D83DAE">
            <w:r>
              <w:t>Derzeitige Position</w:t>
            </w:r>
          </w:p>
        </w:tc>
        <w:tc>
          <w:tcPr>
            <w:tcW w:w="2991" w:type="pct"/>
            <w:tcBorders>
              <w:bottom w:val="single" w:sz="4" w:space="0" w:color="auto"/>
            </w:tcBorders>
            <w:vAlign w:val="bottom"/>
          </w:tcPr>
          <w:p w:rsidR="00BC4423" w:rsidRPr="005051D3" w:rsidRDefault="00BC4423" w:rsidP="00D83DAE">
            <w:pPr>
              <w:spacing w:before="240"/>
            </w:pPr>
          </w:p>
        </w:tc>
      </w:tr>
      <w:tr w:rsidR="00650259" w:rsidRPr="005051D3" w:rsidTr="00023A22">
        <w:tc>
          <w:tcPr>
            <w:tcW w:w="2009" w:type="pct"/>
            <w:gridSpan w:val="2"/>
            <w:vAlign w:val="bottom"/>
          </w:tcPr>
          <w:p w:rsidR="00650259" w:rsidRPr="005051D3" w:rsidRDefault="009C64DA" w:rsidP="00346DE2">
            <w:sdt>
              <w:sdtPr>
                <w:id w:val="572943512"/>
                <w:placeholder>
                  <w:docPart w:val="4C856721D30245C6952D7E6518285FF4"/>
                </w:placeholder>
                <w:temporary/>
                <w:showingPlcHdr/>
              </w:sdtPr>
              <w:sdtEndPr/>
              <w:sdtContent>
                <w:r w:rsidR="00346DE2" w:rsidRPr="005051D3">
                  <w:rPr>
                    <w:lang w:bidi="de-DE"/>
                  </w:rPr>
                  <w:t>Adresse</w:t>
                </w:r>
              </w:sdtContent>
            </w:sdt>
            <w:r w:rsidR="00BC4423">
              <w:t>*</w:t>
            </w:r>
          </w:p>
        </w:tc>
        <w:tc>
          <w:tcPr>
            <w:tcW w:w="2991" w:type="pct"/>
            <w:tcBorders>
              <w:bottom w:val="single" w:sz="4" w:space="0" w:color="auto"/>
            </w:tcBorders>
            <w:vAlign w:val="bottom"/>
          </w:tcPr>
          <w:p w:rsidR="00650259" w:rsidRPr="005051D3" w:rsidRDefault="00650259" w:rsidP="00346DE2">
            <w:pPr>
              <w:spacing w:before="240"/>
            </w:pPr>
          </w:p>
        </w:tc>
      </w:tr>
      <w:tr w:rsidR="00650259" w:rsidRPr="005051D3" w:rsidTr="00023A22">
        <w:tc>
          <w:tcPr>
            <w:tcW w:w="2009" w:type="pct"/>
            <w:gridSpan w:val="2"/>
            <w:vAlign w:val="bottom"/>
          </w:tcPr>
          <w:p w:rsidR="00650259" w:rsidRPr="005051D3" w:rsidRDefault="00BC4423" w:rsidP="00346DE2">
            <w:r>
              <w:t>Telefonnr.*</w:t>
            </w:r>
          </w:p>
        </w:tc>
        <w:tc>
          <w:tcPr>
            <w:tcW w:w="2991" w:type="pct"/>
            <w:tcBorders>
              <w:bottom w:val="single" w:sz="4" w:space="0" w:color="auto"/>
            </w:tcBorders>
            <w:vAlign w:val="bottom"/>
          </w:tcPr>
          <w:p w:rsidR="00650259" w:rsidRPr="005051D3" w:rsidRDefault="00650259" w:rsidP="00346DE2">
            <w:pPr>
              <w:spacing w:before="240"/>
            </w:pPr>
          </w:p>
        </w:tc>
      </w:tr>
      <w:tr w:rsidR="00650259" w:rsidRPr="005051D3" w:rsidTr="00346DE2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:rsidR="00650259" w:rsidRPr="005051D3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5051D3" w:rsidTr="00346DE2">
        <w:tc>
          <w:tcPr>
            <w:tcW w:w="5000" w:type="pct"/>
            <w:gridSpan w:val="3"/>
            <w:vAlign w:val="bottom"/>
          </w:tcPr>
          <w:p w:rsidR="00BC4423" w:rsidRPr="00776682" w:rsidRDefault="00BC4423" w:rsidP="00BC4423">
            <w:pPr>
              <w:spacing w:before="240"/>
              <w:jc w:val="right"/>
            </w:pPr>
            <w:r>
              <w:t xml:space="preserve">* Angabe </w:t>
            </w:r>
            <w:r w:rsidRPr="00776682">
              <w:t>freiwillig</w:t>
            </w:r>
            <w:r w:rsidR="00776682" w:rsidRPr="00776682">
              <w:t xml:space="preserve"> (Angaben zum Datenschutz finden Sie unter: </w:t>
            </w:r>
            <w:hyperlink r:id="rId11" w:history="1">
              <w:r w:rsidR="00776682" w:rsidRPr="00776682">
                <w:rPr>
                  <w:rStyle w:val="Hyperlink"/>
                  <w:color w:val="auto"/>
                  <w:u w:val="none"/>
                </w:rPr>
                <w:t>http://www.agf-britishstudies.de/kontaktimpressum.html</w:t>
              </w:r>
            </w:hyperlink>
            <w:r w:rsidR="00776682" w:rsidRPr="00776682">
              <w:t>)</w:t>
            </w:r>
          </w:p>
          <w:p w:rsidR="00BC4423" w:rsidRDefault="00BC4423" w:rsidP="001C4A3D">
            <w:pPr>
              <w:spacing w:before="240"/>
            </w:pPr>
          </w:p>
          <w:p w:rsidR="00346DE2" w:rsidRPr="005051D3" w:rsidRDefault="00BC4423" w:rsidP="00885A9C">
            <w:pPr>
              <w:spacing w:before="240"/>
              <w:jc w:val="both"/>
            </w:pPr>
            <w:r>
              <w:t xml:space="preserve">Ich richte einen jährlichen Dauerauftrag zum 1.3. von ____________ ein, auf das Konto: </w:t>
            </w:r>
            <w:r w:rsidRPr="00BC4423">
              <w:t xml:space="preserve">IBAN DE33 3601 0043 0389 2574 38 </w:t>
            </w:r>
            <w:r>
              <w:t xml:space="preserve">bei der </w:t>
            </w:r>
            <w:r w:rsidR="00885A9C">
              <w:t>Postbank</w:t>
            </w:r>
            <w:r>
              <w:t xml:space="preserve"> (BIC: </w:t>
            </w:r>
            <w:r w:rsidRPr="00BC4423">
              <w:t>PBNKDEFF</w:t>
            </w:r>
            <w:r>
              <w:t>).</w:t>
            </w:r>
          </w:p>
        </w:tc>
      </w:tr>
      <w:tr w:rsidR="00346DE2" w:rsidRPr="005051D3" w:rsidTr="00023A22">
        <w:tc>
          <w:tcPr>
            <w:tcW w:w="813" w:type="pct"/>
          </w:tcPr>
          <w:p w:rsidR="00346DE2" w:rsidRPr="005051D3" w:rsidRDefault="00346DE2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187" w:type="pct"/>
            <w:gridSpan w:val="2"/>
            <w:vAlign w:val="bottom"/>
          </w:tcPr>
          <w:p w:rsidR="00346DE2" w:rsidRPr="005051D3" w:rsidRDefault="00346DE2" w:rsidP="00346DE2"/>
        </w:tc>
      </w:tr>
      <w:tr w:rsidR="00023A22" w:rsidRPr="005051D3" w:rsidTr="00023A22">
        <w:tc>
          <w:tcPr>
            <w:tcW w:w="2009" w:type="pct"/>
            <w:gridSpan w:val="2"/>
            <w:vAlign w:val="bottom"/>
          </w:tcPr>
          <w:p w:rsidR="00023A22" w:rsidRPr="005051D3" w:rsidRDefault="00023A22" w:rsidP="00D83DAE">
            <w:r>
              <w:t>Ort/Datum</w:t>
            </w:r>
          </w:p>
        </w:tc>
        <w:tc>
          <w:tcPr>
            <w:tcW w:w="2991" w:type="pct"/>
            <w:tcBorders>
              <w:bottom w:val="single" w:sz="4" w:space="0" w:color="auto"/>
            </w:tcBorders>
            <w:vAlign w:val="bottom"/>
          </w:tcPr>
          <w:p w:rsidR="00023A22" w:rsidRPr="005051D3" w:rsidRDefault="00023A22" w:rsidP="00D83DAE">
            <w:pPr>
              <w:spacing w:before="240"/>
            </w:pPr>
          </w:p>
        </w:tc>
      </w:tr>
      <w:tr w:rsidR="00023A22" w:rsidRPr="005051D3" w:rsidTr="00023A22">
        <w:tc>
          <w:tcPr>
            <w:tcW w:w="2009" w:type="pct"/>
            <w:gridSpan w:val="2"/>
            <w:vAlign w:val="bottom"/>
          </w:tcPr>
          <w:p w:rsidR="00023A22" w:rsidRPr="005051D3" w:rsidRDefault="00023A22" w:rsidP="00D83DAE">
            <w:r>
              <w:t>Unterschrift</w:t>
            </w:r>
          </w:p>
        </w:tc>
        <w:tc>
          <w:tcPr>
            <w:tcW w:w="2991" w:type="pct"/>
            <w:tcBorders>
              <w:bottom w:val="single" w:sz="4" w:space="0" w:color="auto"/>
            </w:tcBorders>
            <w:vAlign w:val="bottom"/>
          </w:tcPr>
          <w:p w:rsidR="00023A22" w:rsidRPr="005051D3" w:rsidRDefault="00023A22" w:rsidP="00D83DAE">
            <w:pPr>
              <w:spacing w:before="240"/>
            </w:pPr>
          </w:p>
        </w:tc>
      </w:tr>
      <w:tr w:rsidR="00023A22" w:rsidRPr="005051D3" w:rsidTr="00023A22">
        <w:tc>
          <w:tcPr>
            <w:tcW w:w="813" w:type="pct"/>
          </w:tcPr>
          <w:p w:rsidR="00023A22" w:rsidRPr="004D7333" w:rsidRDefault="00023A22" w:rsidP="00023A22"/>
        </w:tc>
        <w:tc>
          <w:tcPr>
            <w:tcW w:w="4187" w:type="pct"/>
            <w:gridSpan w:val="2"/>
          </w:tcPr>
          <w:p w:rsidR="00023A22" w:rsidRPr="004D7333" w:rsidRDefault="00023A22" w:rsidP="00023A22"/>
        </w:tc>
      </w:tr>
    </w:tbl>
    <w:p w:rsidR="00203DC7" w:rsidRPr="00203DC7" w:rsidRDefault="00203DC7" w:rsidP="00203DC7">
      <w:pPr>
        <w:rPr>
          <w:sz w:val="16"/>
          <w:szCs w:val="16"/>
        </w:rPr>
      </w:pPr>
    </w:p>
    <w:p w:rsidR="00203DC7" w:rsidRPr="00776682" w:rsidRDefault="00023A22" w:rsidP="00023A22">
      <w:pPr>
        <w:rPr>
          <w:b/>
        </w:rPr>
      </w:pPr>
      <w:r w:rsidRPr="00776682">
        <w:t>Bitte schicken Sie Ihren Antrag an:</w:t>
      </w:r>
      <w:r w:rsidRPr="00776682">
        <w:rPr>
          <w:b/>
        </w:rPr>
        <w:t xml:space="preserve"> </w:t>
      </w:r>
      <w:hyperlink r:id="rId12" w:history="1">
        <w:r w:rsidRPr="00601A8A">
          <w:rPr>
            <w:rStyle w:val="Hyperlink"/>
            <w:b/>
            <w:color w:val="auto"/>
            <w:u w:val="none"/>
          </w:rPr>
          <w:t>info@agf-britishstudies.de</w:t>
        </w:r>
      </w:hyperlink>
      <w:r w:rsidRPr="00601A8A">
        <w:rPr>
          <w:b/>
        </w:rPr>
        <w:t xml:space="preserve"> </w:t>
      </w:r>
    </w:p>
    <w:p w:rsidR="00203DC7" w:rsidRPr="00203DC7" w:rsidRDefault="00203DC7" w:rsidP="00203DC7">
      <w:pPr>
        <w:rPr>
          <w:sz w:val="16"/>
          <w:szCs w:val="16"/>
        </w:rPr>
      </w:pPr>
    </w:p>
    <w:sectPr w:rsidR="00203DC7" w:rsidRPr="00203DC7" w:rsidSect="003F75B7"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4DA" w:rsidRDefault="009C64DA" w:rsidP="00650259">
      <w:pPr>
        <w:spacing w:after="0" w:line="240" w:lineRule="auto"/>
      </w:pPr>
      <w:r>
        <w:separator/>
      </w:r>
    </w:p>
  </w:endnote>
  <w:endnote w:type="continuationSeparator" w:id="0">
    <w:p w:rsidR="009C64DA" w:rsidRDefault="009C64D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3A66AC3-B002-406D-BD4B-70C7EF9A31D4}"/>
    <w:embedBold r:id="rId2" w:fontKey="{26CABF93-39A3-4819-AEA4-741DE306F3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FFF11CE-4DF9-432D-976B-0C4E168BB731}"/>
    <w:embedBold r:id="rId4" w:fontKey="{FEB5719A-5AAC-4E31-AAF2-E22CD864A7E6}"/>
    <w:embedItalic r:id="rId5" w:fontKey="{019814BB-371B-4D6E-9C61-FA411982D74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69645D2B-16BA-44B5-8CBD-25C8EEF5FE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5D1DFAC-3C2E-463A-9D6F-EE90CB5758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4DA" w:rsidRDefault="009C64DA" w:rsidP="00650259">
      <w:pPr>
        <w:spacing w:after="0" w:line="240" w:lineRule="auto"/>
      </w:pPr>
      <w:r>
        <w:separator/>
      </w:r>
    </w:p>
  </w:footnote>
  <w:footnote w:type="continuationSeparator" w:id="0">
    <w:p w:rsidR="009C64DA" w:rsidRDefault="009C64DA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3D22A0D"/>
    <w:multiLevelType w:val="hybridMultilevel"/>
    <w:tmpl w:val="C136E734"/>
    <w:lvl w:ilvl="0" w:tplc="DCB8408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3DC7"/>
    <w:rsid w:val="00023A22"/>
    <w:rsid w:val="00052382"/>
    <w:rsid w:val="0006568A"/>
    <w:rsid w:val="00076F0F"/>
    <w:rsid w:val="00084253"/>
    <w:rsid w:val="000D1F49"/>
    <w:rsid w:val="001727CA"/>
    <w:rsid w:val="001C0FDA"/>
    <w:rsid w:val="001C4A3D"/>
    <w:rsid w:val="00203DC7"/>
    <w:rsid w:val="002462F3"/>
    <w:rsid w:val="002C56E6"/>
    <w:rsid w:val="00346DE2"/>
    <w:rsid w:val="00361E11"/>
    <w:rsid w:val="003B4744"/>
    <w:rsid w:val="003F0847"/>
    <w:rsid w:val="003F75B7"/>
    <w:rsid w:val="0040090B"/>
    <w:rsid w:val="0046302A"/>
    <w:rsid w:val="00487D2D"/>
    <w:rsid w:val="004D5D62"/>
    <w:rsid w:val="005051D3"/>
    <w:rsid w:val="005112D0"/>
    <w:rsid w:val="005141F8"/>
    <w:rsid w:val="00577E06"/>
    <w:rsid w:val="00593EFF"/>
    <w:rsid w:val="005A3BF7"/>
    <w:rsid w:val="005B7A37"/>
    <w:rsid w:val="005F2035"/>
    <w:rsid w:val="005F7990"/>
    <w:rsid w:val="00601A8A"/>
    <w:rsid w:val="0063739C"/>
    <w:rsid w:val="00650259"/>
    <w:rsid w:val="006E629B"/>
    <w:rsid w:val="00731F26"/>
    <w:rsid w:val="00760D65"/>
    <w:rsid w:val="00770F25"/>
    <w:rsid w:val="00776682"/>
    <w:rsid w:val="007A35A8"/>
    <w:rsid w:val="007B0A85"/>
    <w:rsid w:val="007C6A52"/>
    <w:rsid w:val="0082043E"/>
    <w:rsid w:val="00885A9C"/>
    <w:rsid w:val="008E203A"/>
    <w:rsid w:val="0091229C"/>
    <w:rsid w:val="00940E73"/>
    <w:rsid w:val="0098597D"/>
    <w:rsid w:val="009A2B27"/>
    <w:rsid w:val="009C64DA"/>
    <w:rsid w:val="009F619A"/>
    <w:rsid w:val="009F6DDE"/>
    <w:rsid w:val="00A07415"/>
    <w:rsid w:val="00A370A8"/>
    <w:rsid w:val="00A65D5E"/>
    <w:rsid w:val="00B06913"/>
    <w:rsid w:val="00B25CE8"/>
    <w:rsid w:val="00BB4CF3"/>
    <w:rsid w:val="00BC4423"/>
    <w:rsid w:val="00BD4753"/>
    <w:rsid w:val="00BD5CB1"/>
    <w:rsid w:val="00BE62EE"/>
    <w:rsid w:val="00C003BA"/>
    <w:rsid w:val="00C46878"/>
    <w:rsid w:val="00CA03FD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21BA7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AD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/>
    <w:lsdException w:name="Table Web 3" w:semiHidden="1"/>
    <w:lsdException w:name="Balloon Text" w:semiHidden="1" w:unhideWhenUsed="1"/>
    <w:lsdException w:name="Table Grid" w:semiHidden="1" w:uiPriority="0"/>
    <w:lsdException w:name="Table Theme" w:semiHidden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2462F3"/>
  </w:style>
  <w:style w:type="paragraph" w:styleId="berschrift1">
    <w:name w:val="heading 1"/>
    <w:basedOn w:val="Standard"/>
    <w:link w:val="berschrift1Zchn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BB4CF3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B4CF3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fzeileZchn">
    <w:name w:val="Kopfzeile Zchn"/>
    <w:basedOn w:val="Absatz-Standardschriftart"/>
    <w:link w:val="Kopfzeil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uzeile">
    <w:name w:val="footer"/>
    <w:basedOn w:val="Standard"/>
    <w:link w:val="FuzeileZchn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2462F3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B4CF3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BB4CF3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346DE2"/>
    <w:rPr>
      <w:color w:val="808080"/>
    </w:rPr>
  </w:style>
  <w:style w:type="paragraph" w:styleId="Listenabsatz">
    <w:name w:val="List Paragraph"/>
    <w:basedOn w:val="Standard"/>
    <w:uiPriority w:val="34"/>
    <w:semiHidden/>
    <w:qFormat/>
    <w:rsid w:val="00BC4423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rsid w:val="00023A2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5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agf-britishstudies.de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gf-britishstudies.de/kontaktimpressum.htm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\AppData\Roaming\Microsoft\Templates\Freiwilligen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C856721D30245C6952D7E6518285F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6EF440-2892-4633-BABE-8E6A63F549ED}"/>
      </w:docPartPr>
      <w:docPartBody>
        <w:p w:rsidR="00DB349C" w:rsidRDefault="000B547B">
          <w:pPr>
            <w:pStyle w:val="4C856721D30245C6952D7E6518285FF4"/>
          </w:pPr>
          <w:r w:rsidRPr="00346DE2">
            <w:rPr>
              <w:lang w:bidi="de-DE"/>
            </w:rPr>
            <w:t>Adresse</w:t>
          </w:r>
        </w:p>
      </w:docPartBody>
    </w:docPart>
    <w:docPart>
      <w:docPartPr>
        <w:name w:val="CC984CE3A409420789CB8F67A1FEC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D749FB-F7BE-45D3-A4CF-BFDDFE3E8873}"/>
      </w:docPartPr>
      <w:docPartBody>
        <w:p w:rsidR="00DB349C" w:rsidRDefault="007167BE" w:rsidP="007167BE">
          <w:pPr>
            <w:pStyle w:val="CC984CE3A409420789CB8F67A1FEC65E"/>
          </w:pPr>
          <w:r w:rsidRPr="00346DE2">
            <w:rPr>
              <w:lang w:bidi="de-DE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67BE"/>
    <w:rsid w:val="000A1F0E"/>
    <w:rsid w:val="000B547B"/>
    <w:rsid w:val="0010764D"/>
    <w:rsid w:val="007167BE"/>
    <w:rsid w:val="00DB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764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7A2BFBE987D420BAB0259528789A2BC">
    <w:name w:val="77A2BFBE987D420BAB0259528789A2BC"/>
    <w:rsid w:val="0010764D"/>
  </w:style>
  <w:style w:type="paragraph" w:customStyle="1" w:styleId="E1770C8D1F4F43959B1382366AA616CC">
    <w:name w:val="E1770C8D1F4F43959B1382366AA616CC"/>
    <w:rsid w:val="0010764D"/>
  </w:style>
  <w:style w:type="paragraph" w:customStyle="1" w:styleId="4C856721D30245C6952D7E6518285FF4">
    <w:name w:val="4C856721D30245C6952D7E6518285FF4"/>
    <w:rsid w:val="0010764D"/>
  </w:style>
  <w:style w:type="paragraph" w:customStyle="1" w:styleId="2F29F67F64D14CAC9ABEFAB06462D372">
    <w:name w:val="2F29F67F64D14CAC9ABEFAB06462D372"/>
    <w:rsid w:val="0010764D"/>
  </w:style>
  <w:style w:type="paragraph" w:customStyle="1" w:styleId="CE42434EE4464DAFA4E889BDBD4368F8">
    <w:name w:val="CE42434EE4464DAFA4E889BDBD4368F8"/>
    <w:rsid w:val="0010764D"/>
  </w:style>
  <w:style w:type="paragraph" w:customStyle="1" w:styleId="30F19125D3AA46C08C4310A4C9ED1CAE">
    <w:name w:val="30F19125D3AA46C08C4310A4C9ED1CAE"/>
    <w:rsid w:val="0010764D"/>
  </w:style>
  <w:style w:type="paragraph" w:customStyle="1" w:styleId="55364E66F7834B21860CCEF796D340B9">
    <w:name w:val="55364E66F7834B21860CCEF796D340B9"/>
    <w:rsid w:val="0010764D"/>
  </w:style>
  <w:style w:type="paragraph" w:customStyle="1" w:styleId="065E528D5B644EA59FCAFFE637ABEBA3">
    <w:name w:val="065E528D5B644EA59FCAFFE637ABEBA3"/>
    <w:rsid w:val="0010764D"/>
  </w:style>
  <w:style w:type="paragraph" w:customStyle="1" w:styleId="F1D0A2CC32AB47619E814339AB11A619">
    <w:name w:val="F1D0A2CC32AB47619E814339AB11A619"/>
    <w:rsid w:val="0010764D"/>
  </w:style>
  <w:style w:type="paragraph" w:customStyle="1" w:styleId="8147095A2E37424C8A25D003A1B43C4C">
    <w:name w:val="8147095A2E37424C8A25D003A1B43C4C"/>
    <w:rsid w:val="0010764D"/>
  </w:style>
  <w:style w:type="paragraph" w:customStyle="1" w:styleId="CB570DC2221E4B1085F88AC38C1BD488">
    <w:name w:val="CB570DC2221E4B1085F88AC38C1BD488"/>
    <w:rsid w:val="0010764D"/>
  </w:style>
  <w:style w:type="paragraph" w:customStyle="1" w:styleId="D47F2608B21944C0B2B9B0D1A462366A">
    <w:name w:val="D47F2608B21944C0B2B9B0D1A462366A"/>
    <w:rsid w:val="0010764D"/>
  </w:style>
  <w:style w:type="paragraph" w:customStyle="1" w:styleId="E01D44225D454A9485292949C3E88507">
    <w:name w:val="E01D44225D454A9485292949C3E88507"/>
    <w:rsid w:val="0010764D"/>
  </w:style>
  <w:style w:type="paragraph" w:customStyle="1" w:styleId="51954107C5564007B3281253366A661C">
    <w:name w:val="51954107C5564007B3281253366A661C"/>
    <w:rsid w:val="0010764D"/>
  </w:style>
  <w:style w:type="paragraph" w:customStyle="1" w:styleId="968C5B8D3E644080B2F4698B5BAE8A6F">
    <w:name w:val="968C5B8D3E644080B2F4698B5BAE8A6F"/>
    <w:rsid w:val="0010764D"/>
  </w:style>
  <w:style w:type="paragraph" w:customStyle="1" w:styleId="7BAD3FA44D444C6BB7018E4D1CF7AC8D">
    <w:name w:val="7BAD3FA44D444C6BB7018E4D1CF7AC8D"/>
    <w:rsid w:val="0010764D"/>
  </w:style>
  <w:style w:type="paragraph" w:customStyle="1" w:styleId="592A0F9DA4BE49A6A926C66D10F5CBB9">
    <w:name w:val="592A0F9DA4BE49A6A926C66D10F5CBB9"/>
    <w:rsid w:val="0010764D"/>
  </w:style>
  <w:style w:type="paragraph" w:customStyle="1" w:styleId="AA9E6B5EF25841E598B165E60836B65D">
    <w:name w:val="AA9E6B5EF25841E598B165E60836B65D"/>
    <w:rsid w:val="0010764D"/>
  </w:style>
  <w:style w:type="paragraph" w:customStyle="1" w:styleId="C017A85925D6491C958B3B5C84DBA7C8">
    <w:name w:val="C017A85925D6491C958B3B5C84DBA7C8"/>
    <w:rsid w:val="0010764D"/>
  </w:style>
  <w:style w:type="paragraph" w:customStyle="1" w:styleId="59BC75F05B954FA9B679F745AC98AFD0">
    <w:name w:val="59BC75F05B954FA9B679F745AC98AFD0"/>
    <w:rsid w:val="0010764D"/>
  </w:style>
  <w:style w:type="paragraph" w:customStyle="1" w:styleId="C5F55ECD9BF0453494DCA801527108A5">
    <w:name w:val="C5F55ECD9BF0453494DCA801527108A5"/>
    <w:rsid w:val="0010764D"/>
  </w:style>
  <w:style w:type="paragraph" w:customStyle="1" w:styleId="AB5EB81287CF481F99708FE3918113A4">
    <w:name w:val="AB5EB81287CF481F99708FE3918113A4"/>
    <w:rsid w:val="0010764D"/>
  </w:style>
  <w:style w:type="paragraph" w:customStyle="1" w:styleId="06B47122CB7E4A44B788D7FF435FF505">
    <w:name w:val="06B47122CB7E4A44B788D7FF435FF505"/>
    <w:rsid w:val="0010764D"/>
  </w:style>
  <w:style w:type="paragraph" w:customStyle="1" w:styleId="CC984CE3A409420789CB8F67A1FEC65E">
    <w:name w:val="CC984CE3A409420789CB8F67A1FEC65E"/>
    <w:rsid w:val="007167BE"/>
  </w:style>
  <w:style w:type="paragraph" w:customStyle="1" w:styleId="2E150C413D2947B3A69D300A37FE3F51">
    <w:name w:val="2E150C413D2947B3A69D300A37FE3F51"/>
    <w:rsid w:val="007167BE"/>
  </w:style>
  <w:style w:type="paragraph" w:customStyle="1" w:styleId="6A6BC7C9FC8E469499D218A0710F39C1">
    <w:name w:val="6A6BC7C9FC8E469499D218A0710F39C1"/>
    <w:rsid w:val="007167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Freiwilligenformular</Template>
  <TotalTime>0</TotalTime>
  <Pages>1</Pages>
  <Words>117</Words>
  <Characters>738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2019-05-19T14:57:00Z</dcterms:created>
  <dcterms:modified xsi:type="dcterms:W3CDTF">2019-05-21T19:16:00Z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